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871"/>
        <w:gridCol w:w="8052"/>
      </w:tblGrid>
      <w:tr w:rsidR="00347F9A" w:rsidRPr="00F45CAD" w14:paraId="5960660C" w14:textId="77777777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14:paraId="227764BD" w14:textId="77777777" w:rsidR="00347F9A" w:rsidRDefault="00193FED" w:rsidP="00347F9A">
            <w:pPr>
              <w:jc w:val="left"/>
            </w:pPr>
            <w:r>
              <w:t>Bezeichnung der L</w:t>
            </w:r>
            <w:r w:rsidR="00EA760D">
              <w:t>eistung</w:t>
            </w:r>
          </w:p>
        </w:tc>
      </w:tr>
      <w:tr w:rsidR="00682D2C" w:rsidRPr="00F45CAD" w14:paraId="56B92686" w14:textId="77777777" w:rsidTr="00311AA1">
        <w:trPr>
          <w:trHeight w:val="284"/>
        </w:trPr>
        <w:tc>
          <w:tcPr>
            <w:tcW w:w="1871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237CDD2" w14:textId="77777777" w:rsidR="00682D2C" w:rsidRPr="00311AA1" w:rsidRDefault="00347F9A" w:rsidP="002D4CA7">
            <w:pPr>
              <w:rPr>
                <w:sz w:val="16"/>
                <w:szCs w:val="16"/>
              </w:rPr>
            </w:pPr>
            <w:r w:rsidRPr="00311AA1">
              <w:rPr>
                <w:sz w:val="16"/>
                <w:szCs w:val="16"/>
              </w:rPr>
              <w:t>Vergabenummer</w:t>
            </w:r>
          </w:p>
        </w:tc>
        <w:tc>
          <w:tcPr>
            <w:tcW w:w="8052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DFEDF9" w14:textId="77777777" w:rsidR="00682D2C" w:rsidRPr="00311AA1" w:rsidRDefault="00347F9A" w:rsidP="002D4CA7">
            <w:pPr>
              <w:rPr>
                <w:sz w:val="16"/>
                <w:szCs w:val="16"/>
              </w:rPr>
            </w:pPr>
            <w:r w:rsidRPr="00311AA1">
              <w:rPr>
                <w:sz w:val="16"/>
                <w:szCs w:val="16"/>
              </w:rPr>
              <w:t>Leistung</w:t>
            </w:r>
          </w:p>
        </w:tc>
      </w:tr>
      <w:tr w:rsidR="00347F9A" w:rsidRPr="00F45CAD" w14:paraId="35E4C60D" w14:textId="77777777" w:rsidTr="00311AA1">
        <w:trPr>
          <w:trHeight w:val="284"/>
        </w:trPr>
        <w:tc>
          <w:tcPr>
            <w:tcW w:w="1871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807BDF2" w14:textId="757738D6" w:rsidR="00347F9A" w:rsidRPr="00F45CAD" w:rsidRDefault="0015350B" w:rsidP="002D4CA7">
            <w:r>
              <w:t xml:space="preserve">OA-2026-02 TLF </w:t>
            </w:r>
          </w:p>
        </w:tc>
        <w:tc>
          <w:tcPr>
            <w:tcW w:w="8052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0EA987" w14:textId="79CC515D" w:rsidR="00347F9A" w:rsidRDefault="0015350B" w:rsidP="002D4CA7">
            <w:r w:rsidRPr="00CC1318">
              <w:t xml:space="preserve">Lieferung </w:t>
            </w:r>
            <w:r>
              <w:t xml:space="preserve">und Montage von Fahrgestell, Aufbau und Beladung eines </w:t>
            </w:r>
            <w:r w:rsidRPr="00CC1318">
              <w:t>Tanklöschfahrzeug</w:t>
            </w:r>
            <w:r>
              <w:t>es</w:t>
            </w:r>
            <w:r w:rsidRPr="00CC1318">
              <w:t xml:space="preserve"> TLF 4000 St (Staffelkabine) ähnlich DIN 14530-21 an die Gemeinde Wandlitz</w:t>
            </w:r>
          </w:p>
          <w:p w14:paraId="598A9E39" w14:textId="77777777" w:rsidR="00EA760D" w:rsidRPr="00F45CAD" w:rsidRDefault="00EA760D" w:rsidP="002D4CA7"/>
        </w:tc>
      </w:tr>
    </w:tbl>
    <w:p w14:paraId="248EB64B" w14:textId="77777777" w:rsidR="00682D2C" w:rsidRPr="00F45CAD" w:rsidRDefault="00682D2C" w:rsidP="00682D2C"/>
    <w:p w14:paraId="11F41F5C" w14:textId="77777777"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14:paraId="5D63C42B" w14:textId="77777777" w:rsidR="00347F9A" w:rsidRPr="00F45CAD" w:rsidRDefault="00347F9A" w:rsidP="00682D2C"/>
    <w:p w14:paraId="576984DB" w14:textId="77777777"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1021"/>
        <w:gridCol w:w="4451"/>
        <w:gridCol w:w="4451"/>
      </w:tblGrid>
      <w:tr w:rsidR="00E718D1" w:rsidRPr="00F45CAD" w14:paraId="459B86A6" w14:textId="77777777" w:rsidTr="00BD357E">
        <w:trPr>
          <w:trHeight w:val="397"/>
        </w:trPr>
        <w:tc>
          <w:tcPr>
            <w:tcW w:w="9923" w:type="dxa"/>
            <w:gridSpan w:val="3"/>
            <w:noWrap/>
            <w:tcMar>
              <w:left w:w="28" w:type="dxa"/>
            </w:tcMar>
            <w:vAlign w:val="bottom"/>
          </w:tcPr>
          <w:p w14:paraId="061A9A3B" w14:textId="77777777"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14:paraId="38986E96" w14:textId="77777777" w:rsidTr="00BD357E">
        <w:trPr>
          <w:trHeight w:val="397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14:paraId="7A897780" w14:textId="77777777"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2"/>
            <w:tcBorders>
              <w:bottom w:val="single" w:sz="4" w:space="0" w:color="808080"/>
            </w:tcBorders>
            <w:noWrap/>
            <w:vAlign w:val="bottom"/>
          </w:tcPr>
          <w:p w14:paraId="06BA6A9B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7553FAE3" w14:textId="77777777" w:rsidTr="00BD357E">
        <w:trPr>
          <w:trHeight w:val="397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14:paraId="4AD745C3" w14:textId="77777777"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tcBorders>
              <w:bottom w:val="single" w:sz="4" w:space="0" w:color="808080"/>
            </w:tcBorders>
            <w:noWrap/>
            <w:vAlign w:val="bottom"/>
          </w:tcPr>
          <w:p w14:paraId="3F9C1871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vAlign w:val="bottom"/>
          </w:tcPr>
          <w:p w14:paraId="62626F48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1BAA408E" w14:textId="77777777" w:rsidTr="00BD357E">
        <w:trPr>
          <w:trHeight w:val="397"/>
        </w:trPr>
        <w:tc>
          <w:tcPr>
            <w:tcW w:w="9923" w:type="dxa"/>
            <w:gridSpan w:val="3"/>
            <w:noWrap/>
            <w:tcMar>
              <w:left w:w="28" w:type="dxa"/>
            </w:tcMar>
            <w:vAlign w:val="bottom"/>
          </w:tcPr>
          <w:p w14:paraId="31CCDF96" w14:textId="77777777"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14:paraId="012B1AB3" w14:textId="77777777" w:rsidTr="00BD357E">
        <w:trPr>
          <w:trHeight w:val="397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14:paraId="6D7B50DD" w14:textId="77777777"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2"/>
            <w:tcBorders>
              <w:bottom w:val="single" w:sz="4" w:space="0" w:color="808080"/>
            </w:tcBorders>
            <w:noWrap/>
            <w:vAlign w:val="bottom"/>
          </w:tcPr>
          <w:p w14:paraId="2EDA20DA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5D1D9D27" w14:textId="77777777" w:rsidTr="00BD357E">
        <w:trPr>
          <w:trHeight w:val="397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14:paraId="6DABEDC9" w14:textId="77777777"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tcBorders>
              <w:bottom w:val="single" w:sz="4" w:space="0" w:color="808080"/>
            </w:tcBorders>
            <w:noWrap/>
            <w:vAlign w:val="bottom"/>
          </w:tcPr>
          <w:p w14:paraId="77CE3107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vAlign w:val="bottom"/>
          </w:tcPr>
          <w:p w14:paraId="3C3BCC69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48A37D27" w14:textId="77777777" w:rsidTr="00BD357E">
        <w:trPr>
          <w:trHeight w:val="397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14:paraId="5422C62C" w14:textId="77777777"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2"/>
            <w:tcBorders>
              <w:bottom w:val="single" w:sz="4" w:space="0" w:color="808080"/>
            </w:tcBorders>
            <w:noWrap/>
            <w:vAlign w:val="bottom"/>
          </w:tcPr>
          <w:p w14:paraId="55195A21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7E46C274" w14:textId="77777777" w:rsidTr="00BD357E">
        <w:trPr>
          <w:trHeight w:val="397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14:paraId="430520DA" w14:textId="77777777"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tcBorders>
              <w:bottom w:val="single" w:sz="4" w:space="0" w:color="808080"/>
            </w:tcBorders>
            <w:noWrap/>
            <w:vAlign w:val="bottom"/>
          </w:tcPr>
          <w:p w14:paraId="36CA2350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tcBorders>
              <w:top w:val="single" w:sz="4" w:space="0" w:color="808080"/>
            </w:tcBorders>
            <w:vAlign w:val="bottom"/>
          </w:tcPr>
          <w:p w14:paraId="03B97EEB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7DA3B76E" w14:textId="77777777" w:rsidTr="00BD357E">
        <w:trPr>
          <w:trHeight w:val="397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14:paraId="7B9EC81C" w14:textId="77777777"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2"/>
            <w:tcBorders>
              <w:bottom w:val="single" w:sz="4" w:space="0" w:color="808080"/>
            </w:tcBorders>
            <w:noWrap/>
            <w:vAlign w:val="bottom"/>
          </w:tcPr>
          <w:p w14:paraId="156FD0A3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6A3A7D69" w14:textId="77777777" w:rsidTr="00BD357E">
        <w:trPr>
          <w:trHeight w:val="397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14:paraId="0CC0FC56" w14:textId="77777777"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tcBorders>
              <w:bottom w:val="single" w:sz="4" w:space="0" w:color="808080"/>
            </w:tcBorders>
            <w:noWrap/>
            <w:vAlign w:val="bottom"/>
          </w:tcPr>
          <w:p w14:paraId="629D2F01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tcBorders>
              <w:top w:val="single" w:sz="4" w:space="0" w:color="808080"/>
            </w:tcBorders>
            <w:vAlign w:val="bottom"/>
          </w:tcPr>
          <w:p w14:paraId="4321294E" w14:textId="77777777" w:rsidR="00E718D1" w:rsidRPr="00F45CAD" w:rsidRDefault="00E718D1" w:rsidP="00FF013E">
            <w:pPr>
              <w:jc w:val="left"/>
            </w:pPr>
          </w:p>
        </w:tc>
      </w:tr>
      <w:tr w:rsidR="00172E2E" w:rsidRPr="00F45CAD" w14:paraId="7C44058B" w14:textId="77777777" w:rsidTr="00BD357E">
        <w:trPr>
          <w:trHeight w:val="397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14:paraId="60EA0A72" w14:textId="77777777" w:rsidR="00172E2E" w:rsidRDefault="00172E2E" w:rsidP="00FF013E">
            <w:pPr>
              <w:jc w:val="left"/>
            </w:pPr>
            <w:r>
              <w:t>Mitglied</w:t>
            </w:r>
          </w:p>
        </w:tc>
        <w:tc>
          <w:tcPr>
            <w:tcW w:w="4451" w:type="dxa"/>
            <w:tcBorders>
              <w:bottom w:val="single" w:sz="4" w:space="0" w:color="808080"/>
            </w:tcBorders>
            <w:noWrap/>
            <w:vAlign w:val="bottom"/>
          </w:tcPr>
          <w:p w14:paraId="0D9FA76F" w14:textId="77777777" w:rsidR="00172E2E" w:rsidRPr="00F45CAD" w:rsidRDefault="00172E2E" w:rsidP="00FF013E">
            <w:pPr>
              <w:jc w:val="left"/>
            </w:pPr>
          </w:p>
        </w:tc>
        <w:tc>
          <w:tcPr>
            <w:tcW w:w="4451" w:type="dxa"/>
            <w:tcBorders>
              <w:top w:val="single" w:sz="4" w:space="0" w:color="808080"/>
            </w:tcBorders>
            <w:vAlign w:val="bottom"/>
          </w:tcPr>
          <w:p w14:paraId="40E71601" w14:textId="77777777" w:rsidR="00172E2E" w:rsidRPr="00F45CAD" w:rsidRDefault="00172E2E" w:rsidP="00FF013E">
            <w:pPr>
              <w:jc w:val="left"/>
            </w:pPr>
          </w:p>
        </w:tc>
      </w:tr>
      <w:tr w:rsidR="00172E2E" w:rsidRPr="00F45CAD" w14:paraId="39303577" w14:textId="77777777" w:rsidTr="00BD357E">
        <w:trPr>
          <w:trHeight w:val="397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14:paraId="589595E3" w14:textId="77777777" w:rsidR="00172E2E" w:rsidRDefault="00172E2E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tcBorders>
              <w:bottom w:val="single" w:sz="4" w:space="0" w:color="808080"/>
            </w:tcBorders>
            <w:noWrap/>
            <w:vAlign w:val="bottom"/>
          </w:tcPr>
          <w:p w14:paraId="7DA410FC" w14:textId="77777777" w:rsidR="00172E2E" w:rsidRPr="00F45CAD" w:rsidRDefault="00172E2E" w:rsidP="00FF013E">
            <w:pPr>
              <w:jc w:val="left"/>
            </w:pPr>
          </w:p>
        </w:tc>
        <w:tc>
          <w:tcPr>
            <w:tcW w:w="4451" w:type="dxa"/>
            <w:tcBorders>
              <w:top w:val="single" w:sz="4" w:space="0" w:color="808080"/>
            </w:tcBorders>
            <w:vAlign w:val="bottom"/>
          </w:tcPr>
          <w:p w14:paraId="1A2C867D" w14:textId="77777777" w:rsidR="00172E2E" w:rsidRPr="00F45CAD" w:rsidRDefault="00172E2E" w:rsidP="00FF013E">
            <w:pPr>
              <w:jc w:val="left"/>
            </w:pPr>
          </w:p>
        </w:tc>
      </w:tr>
      <w:tr w:rsidR="00D877D4" w:rsidRPr="00F45CAD" w14:paraId="08837E3F" w14:textId="77777777" w:rsidTr="00311AA1">
        <w:trPr>
          <w:trHeight w:val="756"/>
        </w:trPr>
        <w:tc>
          <w:tcPr>
            <w:tcW w:w="9923" w:type="dxa"/>
            <w:gridSpan w:val="3"/>
            <w:noWrap/>
            <w:tcMar>
              <w:left w:w="28" w:type="dxa"/>
            </w:tcMar>
            <w:vAlign w:val="bottom"/>
          </w:tcPr>
          <w:p w14:paraId="097FD7B9" w14:textId="77777777" w:rsidR="00311AA1" w:rsidRPr="00F45CAD" w:rsidRDefault="00E718D1" w:rsidP="007F3552">
            <w:pPr>
              <w:jc w:val="left"/>
            </w:pPr>
            <w:r>
              <w:t>beschließen, im Falle der Auftragserteilung eine Arbeitsgemeinschaft zu bilden und erklären,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</w:tbl>
    <w:p w14:paraId="378EE68B" w14:textId="77777777" w:rsidR="002748DF" w:rsidRDefault="002748DF" w:rsidP="00311AA1"/>
    <w:p w14:paraId="002F2A0F" w14:textId="77777777" w:rsidR="00172E2E" w:rsidRDefault="00172E2E" w:rsidP="00311AA1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97"/>
        <w:gridCol w:w="3297"/>
        <w:gridCol w:w="3297"/>
      </w:tblGrid>
      <w:tr w:rsidR="00172E2E" w14:paraId="3EC5CC0B" w14:textId="77777777" w:rsidTr="00172E2E">
        <w:tc>
          <w:tcPr>
            <w:tcW w:w="3297" w:type="dxa"/>
          </w:tcPr>
          <w:p w14:paraId="2C6D2079" w14:textId="77777777" w:rsidR="00172E2E" w:rsidRDefault="00172E2E" w:rsidP="00311AA1">
            <w:r>
              <w:t>Mitglied</w:t>
            </w:r>
          </w:p>
        </w:tc>
        <w:tc>
          <w:tcPr>
            <w:tcW w:w="3297" w:type="dxa"/>
          </w:tcPr>
          <w:p w14:paraId="71837D13" w14:textId="77777777" w:rsidR="00172E2E" w:rsidRDefault="00172E2E" w:rsidP="00311AA1">
            <w:r>
              <w:t>Leistungsteil</w:t>
            </w:r>
          </w:p>
        </w:tc>
        <w:tc>
          <w:tcPr>
            <w:tcW w:w="3297" w:type="dxa"/>
          </w:tcPr>
          <w:p w14:paraId="5C623631" w14:textId="77777777" w:rsidR="00172E2E" w:rsidRDefault="00172E2E" w:rsidP="00311AA1">
            <w:r>
              <w:t>Ort, Datum, Unterschrift</w:t>
            </w:r>
            <w:r w:rsidR="007F3552">
              <w:rPr>
                <w:rStyle w:val="Funotenzeichen"/>
              </w:rPr>
              <w:footnoteReference w:id="1"/>
            </w:r>
          </w:p>
        </w:tc>
      </w:tr>
      <w:tr w:rsidR="00172E2E" w14:paraId="022987DA" w14:textId="77777777" w:rsidTr="00172E2E">
        <w:tc>
          <w:tcPr>
            <w:tcW w:w="3297" w:type="dxa"/>
          </w:tcPr>
          <w:p w14:paraId="45319E75" w14:textId="77777777" w:rsidR="00172E2E" w:rsidRDefault="00172E2E" w:rsidP="00311AA1"/>
          <w:p w14:paraId="1B98CDE4" w14:textId="77777777" w:rsidR="00172E2E" w:rsidRDefault="00172E2E" w:rsidP="00311AA1"/>
          <w:p w14:paraId="501F6012" w14:textId="77777777" w:rsidR="00172E2E" w:rsidRDefault="00172E2E" w:rsidP="00311AA1"/>
        </w:tc>
        <w:tc>
          <w:tcPr>
            <w:tcW w:w="3297" w:type="dxa"/>
          </w:tcPr>
          <w:p w14:paraId="5EB56DE0" w14:textId="77777777" w:rsidR="00172E2E" w:rsidRDefault="00172E2E" w:rsidP="00311AA1"/>
        </w:tc>
        <w:tc>
          <w:tcPr>
            <w:tcW w:w="3297" w:type="dxa"/>
          </w:tcPr>
          <w:p w14:paraId="71451452" w14:textId="77777777" w:rsidR="00172E2E" w:rsidRDefault="00172E2E" w:rsidP="00311AA1"/>
        </w:tc>
      </w:tr>
      <w:tr w:rsidR="00172E2E" w14:paraId="227B2A8B" w14:textId="77777777" w:rsidTr="00172E2E">
        <w:tc>
          <w:tcPr>
            <w:tcW w:w="3297" w:type="dxa"/>
          </w:tcPr>
          <w:p w14:paraId="0E4D65A1" w14:textId="77777777" w:rsidR="00172E2E" w:rsidRDefault="00172E2E" w:rsidP="00311AA1"/>
          <w:p w14:paraId="4A408424" w14:textId="77777777" w:rsidR="00172E2E" w:rsidRDefault="00172E2E" w:rsidP="00311AA1"/>
          <w:p w14:paraId="281A41D4" w14:textId="77777777" w:rsidR="00172E2E" w:rsidRDefault="00172E2E" w:rsidP="00311AA1"/>
        </w:tc>
        <w:tc>
          <w:tcPr>
            <w:tcW w:w="3297" w:type="dxa"/>
          </w:tcPr>
          <w:p w14:paraId="125C394F" w14:textId="77777777" w:rsidR="00172E2E" w:rsidRDefault="00172E2E" w:rsidP="00311AA1"/>
        </w:tc>
        <w:tc>
          <w:tcPr>
            <w:tcW w:w="3297" w:type="dxa"/>
          </w:tcPr>
          <w:p w14:paraId="770F56A0" w14:textId="77777777" w:rsidR="00172E2E" w:rsidRDefault="00172E2E" w:rsidP="00311AA1"/>
        </w:tc>
      </w:tr>
      <w:tr w:rsidR="00172E2E" w14:paraId="2CBFEEF0" w14:textId="77777777" w:rsidTr="00172E2E">
        <w:tc>
          <w:tcPr>
            <w:tcW w:w="3297" w:type="dxa"/>
          </w:tcPr>
          <w:p w14:paraId="6A1BD80E" w14:textId="77777777" w:rsidR="00172E2E" w:rsidRDefault="00172E2E" w:rsidP="00311AA1"/>
          <w:p w14:paraId="493C8ED1" w14:textId="77777777" w:rsidR="00172E2E" w:rsidRDefault="00172E2E" w:rsidP="00311AA1"/>
          <w:p w14:paraId="333FB9D3" w14:textId="77777777" w:rsidR="00172E2E" w:rsidRDefault="00172E2E" w:rsidP="00311AA1"/>
        </w:tc>
        <w:tc>
          <w:tcPr>
            <w:tcW w:w="3297" w:type="dxa"/>
          </w:tcPr>
          <w:p w14:paraId="2EC89B96" w14:textId="77777777" w:rsidR="00172E2E" w:rsidRDefault="00172E2E" w:rsidP="00311AA1"/>
        </w:tc>
        <w:tc>
          <w:tcPr>
            <w:tcW w:w="3297" w:type="dxa"/>
          </w:tcPr>
          <w:p w14:paraId="61058B5A" w14:textId="77777777" w:rsidR="00172E2E" w:rsidRDefault="00172E2E" w:rsidP="00311AA1"/>
        </w:tc>
      </w:tr>
      <w:tr w:rsidR="00172E2E" w14:paraId="00B5A711" w14:textId="77777777" w:rsidTr="00172E2E">
        <w:tc>
          <w:tcPr>
            <w:tcW w:w="3297" w:type="dxa"/>
          </w:tcPr>
          <w:p w14:paraId="5A3E2E99" w14:textId="77777777" w:rsidR="00172E2E" w:rsidRDefault="00172E2E" w:rsidP="00311AA1"/>
          <w:p w14:paraId="1E8E9361" w14:textId="77777777" w:rsidR="00172E2E" w:rsidRDefault="00172E2E" w:rsidP="00311AA1"/>
          <w:p w14:paraId="5EB8A403" w14:textId="77777777" w:rsidR="00172E2E" w:rsidRDefault="00172E2E" w:rsidP="00311AA1"/>
        </w:tc>
        <w:tc>
          <w:tcPr>
            <w:tcW w:w="3297" w:type="dxa"/>
          </w:tcPr>
          <w:p w14:paraId="6C78F4A2" w14:textId="77777777" w:rsidR="00172E2E" w:rsidRDefault="00172E2E" w:rsidP="00311AA1"/>
        </w:tc>
        <w:tc>
          <w:tcPr>
            <w:tcW w:w="3297" w:type="dxa"/>
          </w:tcPr>
          <w:p w14:paraId="774DDA1E" w14:textId="77777777" w:rsidR="00172E2E" w:rsidRDefault="00172E2E" w:rsidP="00311AA1"/>
        </w:tc>
      </w:tr>
      <w:tr w:rsidR="00172E2E" w14:paraId="6C1E112A" w14:textId="77777777" w:rsidTr="00172E2E">
        <w:tc>
          <w:tcPr>
            <w:tcW w:w="3297" w:type="dxa"/>
          </w:tcPr>
          <w:p w14:paraId="53D6D585" w14:textId="77777777" w:rsidR="00172E2E" w:rsidRDefault="00172E2E" w:rsidP="00311AA1"/>
          <w:p w14:paraId="73CA3ECF" w14:textId="77777777" w:rsidR="00172E2E" w:rsidRDefault="00172E2E" w:rsidP="00311AA1"/>
          <w:p w14:paraId="30D87B4B" w14:textId="77777777" w:rsidR="00172E2E" w:rsidRDefault="00172E2E" w:rsidP="00311AA1"/>
        </w:tc>
        <w:tc>
          <w:tcPr>
            <w:tcW w:w="3297" w:type="dxa"/>
          </w:tcPr>
          <w:p w14:paraId="7BFEBBE4" w14:textId="77777777" w:rsidR="00172E2E" w:rsidRDefault="00172E2E" w:rsidP="00311AA1"/>
        </w:tc>
        <w:tc>
          <w:tcPr>
            <w:tcW w:w="3297" w:type="dxa"/>
          </w:tcPr>
          <w:p w14:paraId="767B1D40" w14:textId="77777777" w:rsidR="00172E2E" w:rsidRDefault="00172E2E" w:rsidP="00311AA1"/>
        </w:tc>
      </w:tr>
      <w:tr w:rsidR="00172E2E" w14:paraId="3BE74E36" w14:textId="77777777" w:rsidTr="00172E2E">
        <w:tc>
          <w:tcPr>
            <w:tcW w:w="3297" w:type="dxa"/>
          </w:tcPr>
          <w:p w14:paraId="58856E45" w14:textId="77777777" w:rsidR="00172E2E" w:rsidRDefault="00172E2E" w:rsidP="00311AA1"/>
          <w:p w14:paraId="11E42A35" w14:textId="77777777" w:rsidR="00172E2E" w:rsidRDefault="00172E2E" w:rsidP="00311AA1"/>
          <w:p w14:paraId="7933DE42" w14:textId="77777777" w:rsidR="00172E2E" w:rsidRDefault="00172E2E" w:rsidP="00311AA1"/>
        </w:tc>
        <w:tc>
          <w:tcPr>
            <w:tcW w:w="3297" w:type="dxa"/>
          </w:tcPr>
          <w:p w14:paraId="55E29438" w14:textId="77777777" w:rsidR="00172E2E" w:rsidRDefault="00172E2E" w:rsidP="00311AA1"/>
        </w:tc>
        <w:tc>
          <w:tcPr>
            <w:tcW w:w="3297" w:type="dxa"/>
          </w:tcPr>
          <w:p w14:paraId="705D0720" w14:textId="77777777" w:rsidR="00172E2E" w:rsidRDefault="00172E2E" w:rsidP="00311AA1"/>
        </w:tc>
      </w:tr>
    </w:tbl>
    <w:p w14:paraId="33B04390" w14:textId="77777777" w:rsidR="00172E2E" w:rsidRPr="0081723D" w:rsidRDefault="00172E2E" w:rsidP="00311AA1"/>
    <w:sectPr w:rsidR="00172E2E" w:rsidRPr="0081723D" w:rsidSect="00682D2C">
      <w:headerReference w:type="even" r:id="rId8"/>
      <w:headerReference w:type="default" r:id="rId9"/>
      <w:footerReference w:type="default" r:id="rId10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E9481" w14:textId="77777777" w:rsidR="007B55F8" w:rsidRDefault="007B55F8">
      <w:r>
        <w:separator/>
      </w:r>
    </w:p>
    <w:p w14:paraId="792401C2" w14:textId="77777777" w:rsidR="007B55F8" w:rsidRDefault="007B55F8"/>
    <w:p w14:paraId="75647B11" w14:textId="77777777" w:rsidR="007B55F8" w:rsidRDefault="007B55F8"/>
  </w:endnote>
  <w:endnote w:type="continuationSeparator" w:id="0">
    <w:p w14:paraId="5AC771D1" w14:textId="77777777" w:rsidR="007B55F8" w:rsidRDefault="007B55F8">
      <w:r>
        <w:continuationSeparator/>
      </w:r>
    </w:p>
    <w:p w14:paraId="30664295" w14:textId="77777777" w:rsidR="007B55F8" w:rsidRDefault="007B55F8"/>
    <w:p w14:paraId="5E1517EF" w14:textId="77777777" w:rsidR="007B55F8" w:rsidRDefault="007B55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4B03E" w14:textId="77777777" w:rsidR="00E718D1" w:rsidRPr="00147683" w:rsidRDefault="00147683" w:rsidP="00147683">
    <w:pPr>
      <w:pStyle w:val="Fuzeile"/>
      <w:jc w:val="right"/>
      <w:rPr>
        <w:sz w:val="18"/>
      </w:rPr>
    </w:pPr>
    <w:r w:rsidRPr="00147683">
      <w:rPr>
        <w:sz w:val="18"/>
      </w:rPr>
      <w:t xml:space="preserve">Seite </w:t>
    </w:r>
    <w:r w:rsidRPr="00147683">
      <w:rPr>
        <w:b/>
        <w:bCs/>
        <w:sz w:val="18"/>
      </w:rPr>
      <w:fldChar w:fldCharType="begin"/>
    </w:r>
    <w:r w:rsidRPr="00147683">
      <w:rPr>
        <w:b/>
        <w:bCs/>
        <w:sz w:val="18"/>
      </w:rPr>
      <w:instrText>PAGE  \* Arabic  \* MERGEFORMAT</w:instrText>
    </w:r>
    <w:r w:rsidRPr="00147683">
      <w:rPr>
        <w:b/>
        <w:bCs/>
        <w:sz w:val="18"/>
      </w:rPr>
      <w:fldChar w:fldCharType="separate"/>
    </w:r>
    <w:r>
      <w:rPr>
        <w:b/>
        <w:bCs/>
        <w:noProof/>
        <w:sz w:val="18"/>
      </w:rPr>
      <w:t>1</w:t>
    </w:r>
    <w:r w:rsidRPr="00147683">
      <w:rPr>
        <w:b/>
        <w:bCs/>
        <w:sz w:val="18"/>
      </w:rPr>
      <w:fldChar w:fldCharType="end"/>
    </w:r>
    <w:r w:rsidRPr="00147683">
      <w:rPr>
        <w:sz w:val="18"/>
      </w:rPr>
      <w:t xml:space="preserve"> von </w:t>
    </w:r>
    <w:r w:rsidRPr="00147683">
      <w:rPr>
        <w:b/>
        <w:bCs/>
        <w:sz w:val="18"/>
      </w:rPr>
      <w:fldChar w:fldCharType="begin"/>
    </w:r>
    <w:r w:rsidRPr="00147683">
      <w:rPr>
        <w:b/>
        <w:bCs/>
        <w:sz w:val="18"/>
      </w:rPr>
      <w:instrText>NUMPAGES  \* Arabic  \* MERGEFORMAT</w:instrText>
    </w:r>
    <w:r w:rsidRPr="00147683">
      <w:rPr>
        <w:b/>
        <w:bCs/>
        <w:sz w:val="18"/>
      </w:rPr>
      <w:fldChar w:fldCharType="separate"/>
    </w:r>
    <w:r>
      <w:rPr>
        <w:b/>
        <w:bCs/>
        <w:noProof/>
        <w:sz w:val="18"/>
      </w:rPr>
      <w:t>1</w:t>
    </w:r>
    <w:r w:rsidRPr="00147683">
      <w:rPr>
        <w:b/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FB866C" w14:textId="77777777" w:rsidR="007B55F8" w:rsidRDefault="007B55F8">
      <w:r>
        <w:separator/>
      </w:r>
    </w:p>
    <w:p w14:paraId="4660BE57" w14:textId="77777777" w:rsidR="007B55F8" w:rsidRDefault="007B55F8"/>
    <w:p w14:paraId="0872F909" w14:textId="77777777" w:rsidR="007B55F8" w:rsidRDefault="007B55F8"/>
  </w:footnote>
  <w:footnote w:type="continuationSeparator" w:id="0">
    <w:p w14:paraId="4DAB0AA4" w14:textId="77777777" w:rsidR="007B55F8" w:rsidRDefault="007B55F8">
      <w:r>
        <w:continuationSeparator/>
      </w:r>
    </w:p>
    <w:p w14:paraId="35C40501" w14:textId="77777777" w:rsidR="007B55F8" w:rsidRDefault="007B55F8"/>
    <w:p w14:paraId="3C00BF85" w14:textId="77777777" w:rsidR="007B55F8" w:rsidRDefault="007B55F8"/>
  </w:footnote>
  <w:footnote w:id="1">
    <w:p w14:paraId="08CB2D80" w14:textId="77777777" w:rsidR="007F3552" w:rsidRPr="00094F52" w:rsidRDefault="007F3552" w:rsidP="007F3552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>
        <w:rPr>
          <w:b/>
          <w:sz w:val="16"/>
          <w:szCs w:val="16"/>
        </w:rPr>
        <w:t>Die Bietergemeinschaft hat mit I</w:t>
      </w:r>
      <w:r w:rsidRPr="00094F52">
        <w:rPr>
          <w:b/>
          <w:sz w:val="16"/>
          <w:szCs w:val="16"/>
        </w:rPr>
        <w:t>hrem Angebot eine Erklärung aller M</w:t>
      </w:r>
      <w:r>
        <w:rPr>
          <w:b/>
          <w:sz w:val="16"/>
          <w:szCs w:val="16"/>
        </w:rPr>
        <w:t>itglieder in Textform abzugeben.</w:t>
      </w:r>
    </w:p>
    <w:p w14:paraId="759D4371" w14:textId="77777777" w:rsidR="007F3552" w:rsidRDefault="007F3552">
      <w:pPr>
        <w:pStyle w:val="Funotentext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</w:t>
      </w:r>
      <w:r w:rsidRPr="00094F52">
        <w:rPr>
          <w:b/>
          <w:sz w:val="16"/>
          <w:szCs w:val="16"/>
        </w:rPr>
        <w:t xml:space="preserve">Auf Verlangen der Vergabestelle ist eine von </w:t>
      </w:r>
      <w:r>
        <w:rPr>
          <w:b/>
          <w:sz w:val="16"/>
          <w:szCs w:val="16"/>
        </w:rPr>
        <w:t>allen Mitgliedern unterschriebene</w:t>
      </w:r>
      <w:r w:rsidRPr="00094F52">
        <w:rPr>
          <w:b/>
          <w:sz w:val="16"/>
          <w:szCs w:val="16"/>
        </w:rPr>
        <w:t xml:space="preserve"> Erklärung abzugeben.</w:t>
      </w:r>
    </w:p>
    <w:p w14:paraId="2D312BE1" w14:textId="77777777" w:rsidR="007F3552" w:rsidRPr="007F3552" w:rsidRDefault="007F3552">
      <w:pPr>
        <w:pStyle w:val="Funotentext"/>
        <w:rPr>
          <w:b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E81FD" w14:textId="77777777" w:rsidR="00E718D1" w:rsidRDefault="00E718D1"/>
  <w:p w14:paraId="036DB80E" w14:textId="77777777"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0279F" w14:textId="77777777" w:rsidR="00147683" w:rsidRPr="00E26656" w:rsidRDefault="00147683" w:rsidP="00147683">
    <w:pPr>
      <w:pStyle w:val="Kopfzeile"/>
      <w:jc w:val="left"/>
      <w:rPr>
        <w:rFonts w:ascii="Century Gothic" w:hAnsi="Century Gothic"/>
        <w:b w:val="0"/>
        <w:color w:val="333333"/>
        <w:sz w:val="36"/>
        <w:szCs w:val="44"/>
      </w:rPr>
    </w:pPr>
    <w:r w:rsidRPr="00E26656">
      <w:rPr>
        <w:b w:val="0"/>
        <w:noProof/>
      </w:rPr>
      <w:drawing>
        <wp:anchor distT="0" distB="0" distL="114300" distR="114300" simplePos="0" relativeHeight="251660800" behindDoc="0" locked="0" layoutInCell="1" allowOverlap="1" wp14:anchorId="640296EE" wp14:editId="52650705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543560" cy="590550"/>
          <wp:effectExtent l="0" t="0" r="8890" b="0"/>
          <wp:wrapThrough wrapText="bothSides">
            <wp:wrapPolygon edited="0">
              <wp:start x="0" y="0"/>
              <wp:lineTo x="0" y="20903"/>
              <wp:lineTo x="21196" y="20903"/>
              <wp:lineTo x="21196" y="0"/>
              <wp:lineTo x="0" y="0"/>
            </wp:wrapPolygon>
          </wp:wrapThrough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356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E26656">
      <w:rPr>
        <w:rFonts w:ascii="Century Gothic" w:hAnsi="Century Gothic"/>
        <w:b w:val="0"/>
        <w:color w:val="333333"/>
        <w:sz w:val="36"/>
        <w:szCs w:val="44"/>
      </w:rPr>
      <w:t>Gemeinde Wandlitz</w:t>
    </w:r>
  </w:p>
  <w:p w14:paraId="0CDCCE6A" w14:textId="77777777" w:rsidR="00147683" w:rsidRPr="00E26656" w:rsidRDefault="00147683" w:rsidP="00147683">
    <w:pPr>
      <w:pStyle w:val="Kopfzeile"/>
      <w:jc w:val="left"/>
      <w:rPr>
        <w:rFonts w:ascii="Century Gothic" w:hAnsi="Century Gothic"/>
        <w:b w:val="0"/>
        <w:color w:val="333333"/>
        <w:szCs w:val="32"/>
      </w:rPr>
    </w:pPr>
    <w:r w:rsidRPr="00E26656">
      <w:rPr>
        <w:rFonts w:ascii="Century Gothic" w:hAnsi="Century Gothic"/>
        <w:b w:val="0"/>
        <w:color w:val="333333"/>
        <w:szCs w:val="32"/>
      </w:rPr>
      <w:t>Der Bürgermeister</w:t>
    </w:r>
  </w:p>
  <w:p w14:paraId="0DE76F35" w14:textId="77777777" w:rsidR="00E718D1" w:rsidRDefault="00E718D1" w:rsidP="00147683">
    <w:pPr>
      <w:pStyle w:val="Kopfzeile"/>
      <w:jc w:val="left"/>
      <w:rPr>
        <w:sz w:val="16"/>
        <w:szCs w:val="16"/>
      </w:rPr>
    </w:pPr>
  </w:p>
  <w:p w14:paraId="02A20EA9" w14:textId="77777777" w:rsidR="00147683" w:rsidRPr="00147683" w:rsidRDefault="00147683" w:rsidP="00147683">
    <w:pPr>
      <w:pStyle w:val="Kopfzeile"/>
      <w:jc w:val="left"/>
      <w:rPr>
        <w:sz w:val="22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440680142">
    <w:abstractNumId w:val="1"/>
  </w:num>
  <w:num w:numId="2" w16cid:durableId="1644391055">
    <w:abstractNumId w:val="5"/>
  </w:num>
  <w:num w:numId="3" w16cid:durableId="258217442">
    <w:abstractNumId w:val="7"/>
  </w:num>
  <w:num w:numId="4" w16cid:durableId="627511598">
    <w:abstractNumId w:val="16"/>
  </w:num>
  <w:num w:numId="5" w16cid:durableId="1393386542">
    <w:abstractNumId w:val="9"/>
  </w:num>
  <w:num w:numId="6" w16cid:durableId="34895927">
    <w:abstractNumId w:val="3"/>
  </w:num>
  <w:num w:numId="7" w16cid:durableId="1521895428">
    <w:abstractNumId w:val="12"/>
  </w:num>
  <w:num w:numId="8" w16cid:durableId="883098225">
    <w:abstractNumId w:val="8"/>
  </w:num>
  <w:num w:numId="9" w16cid:durableId="1322928413">
    <w:abstractNumId w:val="15"/>
  </w:num>
  <w:num w:numId="10" w16cid:durableId="1230383715">
    <w:abstractNumId w:val="4"/>
  </w:num>
  <w:num w:numId="11" w16cid:durableId="2109346058">
    <w:abstractNumId w:val="11"/>
  </w:num>
  <w:num w:numId="12" w16cid:durableId="2077119871">
    <w:abstractNumId w:val="11"/>
  </w:num>
  <w:num w:numId="13" w16cid:durableId="47266337">
    <w:abstractNumId w:val="11"/>
  </w:num>
  <w:num w:numId="14" w16cid:durableId="151214360">
    <w:abstractNumId w:val="11"/>
  </w:num>
  <w:num w:numId="15" w16cid:durableId="1489514557">
    <w:abstractNumId w:val="11"/>
  </w:num>
  <w:num w:numId="16" w16cid:durableId="1056783693">
    <w:abstractNumId w:val="2"/>
  </w:num>
  <w:num w:numId="17" w16cid:durableId="212425805">
    <w:abstractNumId w:val="2"/>
  </w:num>
  <w:num w:numId="18" w16cid:durableId="1836143418">
    <w:abstractNumId w:val="14"/>
  </w:num>
  <w:num w:numId="19" w16cid:durableId="1334458771">
    <w:abstractNumId w:val="13"/>
  </w:num>
  <w:num w:numId="20" w16cid:durableId="458888463">
    <w:abstractNumId w:val="10"/>
  </w:num>
  <w:num w:numId="21" w16cid:durableId="1967662261">
    <w:abstractNumId w:val="6"/>
  </w:num>
  <w:num w:numId="22" w16cid:durableId="1772621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48E7"/>
    <w:rsid w:val="0009665D"/>
    <w:rsid w:val="000A42AA"/>
    <w:rsid w:val="000B1B2C"/>
    <w:rsid w:val="001028D9"/>
    <w:rsid w:val="00106076"/>
    <w:rsid w:val="00127C79"/>
    <w:rsid w:val="001352E2"/>
    <w:rsid w:val="001426F7"/>
    <w:rsid w:val="00147683"/>
    <w:rsid w:val="0015350B"/>
    <w:rsid w:val="00172E2E"/>
    <w:rsid w:val="00193FED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11AA1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4F6734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05C9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7F3552"/>
    <w:rsid w:val="0081723D"/>
    <w:rsid w:val="00866AEA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54C7"/>
    <w:rsid w:val="00CF0058"/>
    <w:rsid w:val="00CF64C4"/>
    <w:rsid w:val="00D05C74"/>
    <w:rsid w:val="00D50F0F"/>
    <w:rsid w:val="00D6072E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A760D"/>
    <w:rsid w:val="00EC7AED"/>
    <w:rsid w:val="00ED30CB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C7E05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0FF18564"/>
  <w15:docId w15:val="{FC47DEC4-EFA4-4783-9E49-B515E4FD9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link w:val="KopfzeileZchn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  <w:style w:type="table" w:styleId="Tabellenraster">
    <w:name w:val="Table Grid"/>
    <w:basedOn w:val="NormaleTabelle"/>
    <w:rsid w:val="00172E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fzeileZchn">
    <w:name w:val="Kopfzeile Zchn"/>
    <w:basedOn w:val="Absatz-Standardschriftart"/>
    <w:link w:val="Kopfzeile"/>
    <w:rsid w:val="00147683"/>
    <w:rPr>
      <w:rFonts w:ascii="Arial" w:hAnsi="Arial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 Version="6"/>
</file>

<file path=customXml/itemProps1.xml><?xml version="1.0" encoding="utf-8"?>
<ds:datastoreItem xmlns:ds="http://schemas.openxmlformats.org/officeDocument/2006/customXml" ds:itemID="{2588FC04-B573-4515-8559-7D5DD3206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124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Erklärung Bieter-/Arbeitsgemeinschaft</dc:title>
  <dc:creator>Dorothea Fenner</dc:creator>
  <cp:lastModifiedBy>Gerlof, Magdalena</cp:lastModifiedBy>
  <cp:revision>12</cp:revision>
  <cp:lastPrinted>2010-02-09T14:26:00Z</cp:lastPrinted>
  <dcterms:created xsi:type="dcterms:W3CDTF">2017-12-07T12:06:00Z</dcterms:created>
  <dcterms:modified xsi:type="dcterms:W3CDTF">2026-04-15T10:40:00Z</dcterms:modified>
</cp:coreProperties>
</file>